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16" w:rsidRPr="00D700BB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271D9A" w:rsidRDefault="00010016" w:rsidP="00A926AE">
      <w:pPr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D854F9" w:rsidRDefault="00010016" w:rsidP="00A926AE">
      <w:pPr>
        <w:shd w:val="clear" w:color="auto" w:fill="FFFFFF" w:themeFill="background1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A926AE">
      <w:pPr>
        <w:ind w:firstLine="709"/>
        <w:jc w:val="both"/>
        <w:rPr>
          <w:szCs w:val="28"/>
        </w:rPr>
      </w:pPr>
    </w:p>
    <w:p w:rsidR="00010016" w:rsidRPr="00F66E33" w:rsidRDefault="00010016" w:rsidP="00A926AE">
      <w:pPr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A926AE">
      <w:pPr>
        <w:ind w:firstLine="709"/>
        <w:jc w:val="center"/>
        <w:rPr>
          <w:szCs w:val="28"/>
        </w:rPr>
      </w:pPr>
    </w:p>
    <w:p w:rsidR="00010016" w:rsidRDefault="00010016" w:rsidP="00A926AE">
      <w:pPr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lastRenderedPageBreak/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A926AE">
      <w:pPr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A926AE">
      <w:pPr>
        <w:ind w:firstLine="709"/>
        <w:jc w:val="center"/>
        <w:rPr>
          <w:b/>
          <w:szCs w:val="28"/>
        </w:rPr>
      </w:pPr>
    </w:p>
    <w:p w:rsidR="00010016" w:rsidRPr="00524FA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A926AE">
      <w:pPr>
        <w:spacing w:after="8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A926AE">
      <w:pPr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A926AE">
      <w:pPr>
        <w:ind w:firstLine="709"/>
        <w:jc w:val="both"/>
        <w:rPr>
          <w:szCs w:val="28"/>
        </w:rPr>
      </w:pPr>
    </w:p>
    <w:p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A926AE">
      <w:pPr>
        <w:ind w:firstLine="709"/>
        <w:jc w:val="both"/>
        <w:rPr>
          <w:szCs w:val="28"/>
        </w:rPr>
      </w:pPr>
    </w:p>
    <w:p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 xml:space="preserve">Оформить сертификат можно двумя способами.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A926AE" w:rsidRDefault="00A926AE" w:rsidP="00A926AE">
      <w:pPr>
        <w:ind w:firstLine="709"/>
        <w:jc w:val="both"/>
        <w:rPr>
          <w:szCs w:val="28"/>
        </w:rPr>
      </w:pPr>
    </w:p>
    <w:p w:rsidR="00010016" w:rsidRDefault="007010EA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Oval 10" o:spid="_x0000_s1026" style="position:absolute;left:0;text-align:left;margin-left:222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7010EA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_x0000_s1027" style="position:absolute;left:0;text-align:left;margin-left:151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Для получения и активации сертификата необходимы следующие документы: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A926AE">
      <w:pPr>
        <w:jc w:val="center"/>
        <w:rPr>
          <w:szCs w:val="28"/>
        </w:rPr>
      </w:pPr>
    </w:p>
    <w:p w:rsidR="00010016" w:rsidRDefault="00010016" w:rsidP="00A926AE">
      <w:pPr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lastRenderedPageBreak/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A926AE">
      <w:pPr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E46A8F" w:rsidRDefault="00E46A8F" w:rsidP="00A926AE">
      <w:pPr>
        <w:ind w:firstLine="709"/>
        <w:jc w:val="both"/>
        <w:rPr>
          <w:szCs w:val="28"/>
        </w:rPr>
      </w:pPr>
    </w:p>
    <w:p w:rsidR="00A926AE" w:rsidRDefault="00A926AE" w:rsidP="00A926AE">
      <w:pPr>
        <w:ind w:firstLine="709"/>
        <w:jc w:val="both"/>
        <w:rPr>
          <w:szCs w:val="28"/>
        </w:rPr>
      </w:pP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46"/>
        <w:gridCol w:w="2160"/>
        <w:gridCol w:w="2551"/>
        <w:gridCol w:w="3932"/>
      </w:tblGrid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lastRenderedPageBreak/>
              <w:t>Муниципальное 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7010EA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7010EA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7010EA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7010EA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Аланова</w:t>
            </w:r>
            <w:proofErr w:type="spellEnd"/>
            <w:r w:rsidRPr="00BF13A2">
              <w:rPr>
                <w:sz w:val="24"/>
                <w:szCs w:val="24"/>
              </w:rPr>
              <w:t xml:space="preserve">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F43FE" w:rsidRPr="00E46A8F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</w:rPr>
              <w:t>Бушная</w:t>
            </w:r>
            <w:proofErr w:type="spellEnd"/>
            <w:r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8(4852)30-28-76</w:t>
            </w:r>
            <w:r>
              <w:rPr>
                <w:sz w:val="24"/>
                <w:szCs w:val="24"/>
                <w:lang w:val="en-US"/>
              </w:rPr>
              <w:br/>
              <w:t xml:space="preserve">e-mail: </w:t>
            </w:r>
            <w:r w:rsidR="007010EA">
              <w:fldChar w:fldCharType="begin"/>
            </w:r>
            <w:r w:rsidR="007010EA" w:rsidRPr="00E46A8F">
              <w:rPr>
                <w:lang w:val="en-US"/>
              </w:rPr>
              <w:instrText>HYPERLINK "mailto:bushnaya.ov@yandex.ru" \t "_blank"</w:instrText>
            </w:r>
            <w:r w:rsidR="007010EA">
              <w:fldChar w:fldCharType="separate"/>
            </w:r>
            <w:r>
              <w:rPr>
                <w:rStyle w:val="a4"/>
                <w:sz w:val="24"/>
                <w:szCs w:val="24"/>
                <w:lang w:val="en-US"/>
              </w:rPr>
              <w:t>bushnaya.ov@yandex.ru</w:t>
            </w:r>
            <w:r w:rsidR="007010EA">
              <w:fldChar w:fldCharType="end"/>
            </w:r>
          </w:p>
        </w:tc>
      </w:tr>
      <w:tr w:rsidR="008F43FE" w:rsidRPr="00E46A8F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72-57-30</w:t>
            </w:r>
          </w:p>
          <w:p w:rsidR="008F43FE" w:rsidRPr="008F43FE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r w:rsidR="007010EA">
              <w:fldChar w:fldCharType="begin"/>
            </w:r>
            <w:r w:rsidR="007010EA" w:rsidRPr="00E46A8F">
              <w:rPr>
                <w:lang w:val="en-US"/>
              </w:rPr>
              <w:instrText>HYPERLINK "mailto:irina-gcro@yandex.ru"</w:instrText>
            </w:r>
            <w:r w:rsidR="007010EA">
              <w:fldChar w:fldCharType="separate"/>
            </w:r>
            <w:r>
              <w:rPr>
                <w:rStyle w:val="a4"/>
                <w:sz w:val="24"/>
                <w:szCs w:val="24"/>
                <w:lang w:val="en-US"/>
              </w:rPr>
              <w:t>irina-gcro@yandex.ru</w:t>
            </w:r>
            <w:r w:rsidR="007010EA">
              <w:fldChar w:fldCharType="end"/>
            </w:r>
          </w:p>
        </w:tc>
      </w:tr>
      <w:tr w:rsidR="008F43FE" w:rsidRPr="00E46A8F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r w:rsidR="007010EA">
              <w:fldChar w:fldCharType="begin"/>
            </w:r>
            <w:r w:rsidR="007010EA" w:rsidRPr="00E46A8F">
              <w:rPr>
                <w:lang w:val="en-US"/>
              </w:rPr>
              <w:instrText>HYPERLINK "mailto:asiou@yandex.ru"</w:instrText>
            </w:r>
            <w:r w:rsidR="007010EA">
              <w:fldChar w:fldCharType="separate"/>
            </w:r>
            <w:r>
              <w:rPr>
                <w:rStyle w:val="a4"/>
                <w:sz w:val="24"/>
                <w:szCs w:val="24"/>
                <w:lang w:val="en-US"/>
              </w:rPr>
              <w:t>asiou@yandex.ru</w:t>
            </w:r>
            <w:r w:rsidR="007010EA">
              <w:fldChar w:fldCharType="end"/>
            </w:r>
          </w:p>
        </w:tc>
      </w:tr>
      <w:tr w:rsidR="008F43FE" w:rsidRPr="00E46A8F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r w:rsidR="007010EA">
              <w:fldChar w:fldCharType="begin"/>
            </w:r>
            <w:r w:rsidR="007010EA" w:rsidRPr="00E46A8F">
              <w:rPr>
                <w:lang w:val="en-US"/>
              </w:rPr>
              <w:instrText>HYPERLINK "mailto:asiou@yandex.ru"</w:instrText>
            </w:r>
            <w:r w:rsidR="007010EA">
              <w:fldChar w:fldCharType="separate"/>
            </w:r>
            <w:r>
              <w:rPr>
                <w:rStyle w:val="a4"/>
                <w:sz w:val="24"/>
                <w:szCs w:val="24"/>
                <w:lang w:val="en-US"/>
              </w:rPr>
              <w:t>asiou@yandex.ru</w:t>
            </w:r>
            <w:r w:rsidR="007010EA">
              <w:fldChar w:fldCharType="end"/>
            </w:r>
          </w:p>
        </w:tc>
      </w:tr>
      <w:tr w:rsidR="008F43FE" w:rsidRPr="00E46A8F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r w:rsidR="007010EA">
              <w:fldChar w:fldCharType="begin"/>
            </w:r>
            <w:r w:rsidR="007010EA" w:rsidRPr="00E46A8F">
              <w:rPr>
                <w:lang w:val="en-US"/>
              </w:rPr>
              <w:instrText>HYPERLINK "mailto:timofeevaev_gcro@mail.ru"</w:instrText>
            </w:r>
            <w:r w:rsidR="007010EA">
              <w:fldChar w:fldCharType="separate"/>
            </w:r>
            <w:r>
              <w:rPr>
                <w:rStyle w:val="a4"/>
                <w:sz w:val="24"/>
                <w:szCs w:val="24"/>
                <w:lang w:val="en-US"/>
              </w:rPr>
              <w:t>timofeevaev_gcro@mail.ru</w:t>
            </w:r>
            <w:r w:rsidR="007010EA">
              <w:fldChar w:fldCharType="end"/>
            </w:r>
          </w:p>
        </w:tc>
      </w:tr>
      <w:tr w:rsidR="008F43FE" w:rsidRPr="00E46A8F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Махнина</w:t>
            </w:r>
            <w:proofErr w:type="spellEnd"/>
            <w:r>
              <w:rPr>
                <w:sz w:val="24"/>
                <w:szCs w:val="24"/>
              </w:rPr>
              <w:t xml:space="preserve"> Елена Викторовна      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>
                <w:rPr>
                  <w:rStyle w:val="a4"/>
                  <w:sz w:val="24"/>
                  <w:szCs w:val="24"/>
                </w:rPr>
                <w:t>ьуещвшыьфгы</w:t>
              </w:r>
              <w:r>
                <w:rPr>
                  <w:rStyle w:val="a4"/>
                  <w:sz w:val="24"/>
                  <w:szCs w:val="24"/>
                  <w:lang w:val="en-US"/>
                </w:rPr>
                <w:t>@mail.com</w:t>
              </w:r>
            </w:hyperlink>
          </w:p>
        </w:tc>
      </w:tr>
      <w:tr w:rsidR="008F43FE" w:rsidRPr="00E46A8F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A926AE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40" w:code="9"/>
      <w:pgMar w:top="567" w:right="567" w:bottom="567" w:left="56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12D" w:rsidRDefault="00AB312D">
      <w:r>
        <w:separator/>
      </w:r>
    </w:p>
  </w:endnote>
  <w:endnote w:type="continuationSeparator" w:id="0">
    <w:p w:rsidR="00AB312D" w:rsidRDefault="00AB3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7010EA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7010EA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12D" w:rsidRDefault="00AB312D">
      <w:r>
        <w:separator/>
      </w:r>
    </w:p>
  </w:footnote>
  <w:footnote w:type="continuationSeparator" w:id="0">
    <w:p w:rsidR="00AB312D" w:rsidRDefault="00AB31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7010EA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7010EA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E46A8F">
      <w:rPr>
        <w:rStyle w:val="a6"/>
        <w:noProof/>
        <w:sz w:val="24"/>
      </w:rPr>
      <w:t>6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04185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336D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010EA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43FE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6AE"/>
    <w:rsid w:val="00A92E6B"/>
    <w:rsid w:val="00A94510"/>
    <w:rsid w:val="00AA04EA"/>
    <w:rsid w:val="00AA41A4"/>
    <w:rsid w:val="00AA6761"/>
    <w:rsid w:val="00AB312D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5DBD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46A8F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0EA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&#1100;&#1091;&#1077;&#1097;&#1074;&#1096;&#1099;&#1100;&#1092;&#1075;&#1099;@mail.com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hyperlink" Target="https://yar.pfdo.ru" TargetMode="External"/><Relationship Id="rId29" Type="http://schemas.openxmlformats.org/officeDocument/2006/relationships/hyperlink" Target="mailto:ddt.danono@mail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eader" Target="header2.xml"/><Relationship Id="rId10" Type="http://schemas.openxmlformats.org/officeDocument/2006/relationships/hyperlink" Target="https://yar.pfdo.ru" TargetMode="External"/><Relationship Id="rId19" Type="http://schemas.microsoft.com/office/2007/relationships/hdphoto" Target="media/hdphoto4.wdp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8</TotalTime>
  <Pages>7</Pages>
  <Words>2094</Words>
  <Characters>11938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Asus-PC</cp:lastModifiedBy>
  <cp:revision>9</cp:revision>
  <cp:lastPrinted>2011-06-07T12:47:00Z</cp:lastPrinted>
  <dcterms:created xsi:type="dcterms:W3CDTF">2020-06-25T13:38:00Z</dcterms:created>
  <dcterms:modified xsi:type="dcterms:W3CDTF">2021-08-17T08:34:00Z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